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BB2" w:rsidRDefault="00532BB2" w:rsidP="0053527C">
      <w:pPr>
        <w:tabs>
          <w:tab w:val="left" w:pos="3300"/>
        </w:tabs>
        <w:ind w:left="660"/>
        <w:rPr>
          <w:sz w:val="20"/>
        </w:rPr>
      </w:pPr>
      <w:r w:rsidRPr="00915722">
        <w:rPr>
          <w:noProof/>
          <w:sz w:val="20"/>
          <w:lang w:val="fr-FR"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i1025" type="#_x0000_t75" style="width:618pt;height:555.6pt;visibility:visible">
            <v:imagedata r:id="rId4" o:title=""/>
          </v:shape>
        </w:pict>
      </w:r>
    </w:p>
    <w:sectPr w:rsidR="00532BB2" w:rsidSect="00CE228A">
      <w:type w:val="continuous"/>
      <w:pgSz w:w="16840" w:h="12260" w:orient="landscape"/>
      <w:pgMar w:top="-284" w:right="1174" w:bottom="-284" w:left="170" w:header="720" w:footer="720" w:gutter="113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masterPages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6898"/>
    <w:rsid w:val="00176898"/>
    <w:rsid w:val="00532BB2"/>
    <w:rsid w:val="0053527C"/>
    <w:rsid w:val="00915722"/>
    <w:rsid w:val="009E4129"/>
    <w:rsid w:val="009F0C26"/>
    <w:rsid w:val="00C05785"/>
    <w:rsid w:val="00CE228A"/>
    <w:rsid w:val="00D42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898"/>
    <w:pPr>
      <w:widowControl w:val="0"/>
      <w:autoSpaceDE w:val="0"/>
      <w:autoSpaceDN w:val="0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76898"/>
  </w:style>
  <w:style w:type="paragraph" w:customStyle="1" w:styleId="TableParagraph">
    <w:name w:val="Table Paragraph"/>
    <w:basedOn w:val="Normal"/>
    <w:uiPriority w:val="99"/>
    <w:rsid w:val="001768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</TotalTime>
  <Pages>1</Pages>
  <Words>0</Words>
  <Characters>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</dc:creator>
  <cp:keywords/>
  <dc:description/>
  <cp:lastModifiedBy>CATHERINE</cp:lastModifiedBy>
  <cp:revision>2</cp:revision>
  <dcterms:created xsi:type="dcterms:W3CDTF">2017-04-05T17:02:00Z</dcterms:created>
  <dcterms:modified xsi:type="dcterms:W3CDTF">2017-04-05T17:21:00Z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DPE Build 5656</vt:lpwstr>
  </property>
</Properties>
</file>