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063" w:rsidRDefault="00846063">
      <w:pPr>
        <w:tabs>
          <w:tab w:val="left" w:pos="5043"/>
        </w:tabs>
        <w:ind w:left="1011"/>
        <w:rPr>
          <w:noProof/>
          <w:sz w:val="20"/>
          <w:lang w:val="fr-FR" w:eastAsia="fr-FR"/>
        </w:rPr>
      </w:pPr>
    </w:p>
    <w:p w:rsidR="00846063" w:rsidRDefault="00846063">
      <w:pPr>
        <w:tabs>
          <w:tab w:val="left" w:pos="5043"/>
        </w:tabs>
        <w:ind w:left="1011"/>
        <w:rPr>
          <w:noProof/>
          <w:sz w:val="20"/>
          <w:lang w:val="fr-FR" w:eastAsia="fr-FR"/>
        </w:rPr>
      </w:pPr>
    </w:p>
    <w:p w:rsidR="00846063" w:rsidRDefault="00846063">
      <w:pPr>
        <w:tabs>
          <w:tab w:val="left" w:pos="5043"/>
        </w:tabs>
        <w:ind w:left="1011"/>
        <w:rPr>
          <w:sz w:val="20"/>
        </w:rPr>
      </w:pPr>
      <w:r>
        <w:rPr>
          <w:sz w:val="20"/>
        </w:rPr>
        <w:tab/>
      </w:r>
      <w:r>
        <w:rPr>
          <w:noProof/>
          <w:lang w:val="fr-FR" w:eastAsia="fr-FR"/>
        </w:rPr>
      </w:r>
      <w:r w:rsidRPr="00C23C8C">
        <w:rPr>
          <w:position w:val="8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05.95pt;height:71.45pt;mso-position-horizontal-relative:char;mso-position-vertical-relative:line" fillcolor="#fabf8f" stroked="f">
            <v:textbox inset="0,0,0,0">
              <w:txbxContent>
                <w:p w:rsidR="00846063" w:rsidRPr="00705EFD" w:rsidRDefault="00846063">
                  <w:pPr>
                    <w:spacing w:line="483" w:lineRule="exact"/>
                    <w:ind w:left="575" w:right="581"/>
                    <w:jc w:val="center"/>
                    <w:rPr>
                      <w:rFonts w:ascii="Imprint MT Shadow"/>
                      <w:sz w:val="44"/>
                      <w:lang w:val="fr-FR"/>
                    </w:rPr>
                  </w:pPr>
                  <w:r w:rsidRPr="00705EFD">
                    <w:rPr>
                      <w:rFonts w:ascii="Imprint MT Shadow"/>
                      <w:sz w:val="44"/>
                      <w:lang w:val="fr-FR"/>
                    </w:rPr>
                    <w:t>OFFRE</w:t>
                  </w:r>
                  <w:r w:rsidRPr="00705EFD">
                    <w:rPr>
                      <w:rFonts w:ascii="Imprint MT Shadow"/>
                      <w:spacing w:val="-73"/>
                      <w:sz w:val="44"/>
                      <w:lang w:val="fr-FR"/>
                    </w:rPr>
                    <w:t xml:space="preserve"> </w:t>
                  </w:r>
                  <w:r w:rsidRPr="00705EFD">
                    <w:rPr>
                      <w:rFonts w:ascii="Imprint MT Shadow"/>
                      <w:sz w:val="44"/>
                      <w:lang w:val="fr-FR"/>
                    </w:rPr>
                    <w:t>COUCHES</w:t>
                  </w:r>
                </w:p>
                <w:p w:rsidR="00846063" w:rsidRPr="00705EFD" w:rsidRDefault="00846063">
                  <w:pPr>
                    <w:spacing w:before="3" w:line="242" w:lineRule="auto"/>
                    <w:ind w:left="855" w:right="865" w:firstLine="8"/>
                    <w:jc w:val="center"/>
                    <w:rPr>
                      <w:rFonts w:ascii="Imprint MT Shadow" w:hAnsi="Imprint MT Shadow"/>
                      <w:sz w:val="44"/>
                      <w:lang w:val="fr-FR"/>
                    </w:rPr>
                  </w:pPr>
                  <w:r w:rsidRPr="00705EFD">
                    <w:rPr>
                      <w:rFonts w:ascii="Imprint MT Shadow" w:hAnsi="Imprint MT Shadow"/>
                      <w:sz w:val="44"/>
                      <w:lang w:val="fr-FR"/>
                    </w:rPr>
                    <w:t>2ème CHOIX ORIGINE</w:t>
                  </w:r>
                  <w:r w:rsidRPr="00705EFD">
                    <w:rPr>
                      <w:rFonts w:ascii="Imprint MT Shadow" w:hAnsi="Imprint MT Shadow"/>
                      <w:spacing w:val="-64"/>
                      <w:sz w:val="44"/>
                      <w:lang w:val="fr-FR"/>
                    </w:rPr>
                    <w:t xml:space="preserve"> </w:t>
                  </w:r>
                  <w:r>
                    <w:rPr>
                      <w:rFonts w:ascii="Imprint MT Shadow" w:hAnsi="Imprint MT Shadow"/>
                      <w:sz w:val="44"/>
                      <w:lang w:val="fr-FR"/>
                    </w:rPr>
                    <w:t xml:space="preserve">France (EST </w:t>
                  </w:r>
                  <w:r>
                    <w:rPr>
                      <w:rFonts w:ascii="Imprint MT Shadow" w:hAnsi="Imprint MT Shadow"/>
                      <w:sz w:val="28"/>
                      <w:szCs w:val="28"/>
                      <w:lang w:val="fr-FR"/>
                    </w:rPr>
                    <w:t>PAR</w:t>
                  </w:r>
                  <w:r w:rsidRPr="003A6871">
                    <w:rPr>
                      <w:rFonts w:ascii="Imprint MT Shadow" w:hAnsi="Imprint MT Shadow"/>
                      <w:sz w:val="28"/>
                      <w:szCs w:val="28"/>
                      <w:lang w:val="fr-FR"/>
                    </w:rPr>
                    <w:t xml:space="preserve"> ANVERS</w:t>
                  </w:r>
                  <w:r>
                    <w:rPr>
                      <w:rFonts w:ascii="Imprint MT Shadow" w:hAnsi="Imprint MT Shadow"/>
                      <w:sz w:val="44"/>
                      <w:lang w:val="fr-FR"/>
                    </w:rPr>
                    <w:t>)</w:t>
                  </w:r>
                </w:p>
              </w:txbxContent>
            </v:textbox>
            <w10:anchorlock/>
          </v:shape>
        </w:pict>
      </w:r>
    </w:p>
    <w:p w:rsidR="00846063" w:rsidRDefault="00846063">
      <w:pPr>
        <w:rPr>
          <w:sz w:val="20"/>
        </w:rPr>
      </w:pPr>
    </w:p>
    <w:p w:rsidR="00846063" w:rsidRDefault="00846063">
      <w:pPr>
        <w:rPr>
          <w:sz w:val="20"/>
        </w:rPr>
      </w:pPr>
    </w:p>
    <w:p w:rsidR="00846063" w:rsidRDefault="00846063">
      <w:pPr>
        <w:rPr>
          <w:sz w:val="20"/>
        </w:rPr>
      </w:pPr>
    </w:p>
    <w:p w:rsidR="00846063" w:rsidRDefault="00846063">
      <w:pPr>
        <w:spacing w:before="7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18"/>
        <w:gridCol w:w="1206"/>
        <w:gridCol w:w="1044"/>
        <w:gridCol w:w="1035"/>
        <w:gridCol w:w="1850"/>
      </w:tblGrid>
      <w:tr w:rsidR="00846063">
        <w:trPr>
          <w:trHeight w:hRule="exact" w:val="243"/>
        </w:trPr>
        <w:tc>
          <w:tcPr>
            <w:tcW w:w="4918" w:type="dxa"/>
            <w:tcBorders>
              <w:right w:val="single" w:sz="4" w:space="0" w:color="000000"/>
            </w:tcBorders>
            <w:shd w:val="clear" w:color="auto" w:fill="FABF8F"/>
          </w:tcPr>
          <w:p w:rsidR="00846063" w:rsidRDefault="00846063">
            <w:pPr>
              <w:pStyle w:val="TableParagraph"/>
              <w:spacing w:line="225" w:lineRule="exact"/>
              <w:ind w:left="1161"/>
              <w:rPr>
                <w:rFonts w:ascii="Imprint MT Shadow" w:hAnsi="Imprint MT Shadow"/>
                <w:sz w:val="20"/>
              </w:rPr>
            </w:pPr>
            <w:r>
              <w:rPr>
                <w:rFonts w:ascii="Imprint MT Shadow" w:hAnsi="Imprint MT Shadow"/>
                <w:sz w:val="20"/>
              </w:rPr>
              <w:t>DÉSIGNATION PRODUIT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BF8F"/>
          </w:tcPr>
          <w:p w:rsidR="00846063" w:rsidRDefault="00846063">
            <w:pPr>
              <w:pStyle w:val="TableParagraph"/>
              <w:spacing w:line="225" w:lineRule="exact"/>
              <w:ind w:left="252"/>
              <w:rPr>
                <w:rFonts w:ascii="Imprint MT Shadow" w:hAnsi="Imprint MT Shadow"/>
                <w:sz w:val="20"/>
              </w:rPr>
            </w:pPr>
            <w:r>
              <w:rPr>
                <w:rFonts w:ascii="Imprint MT Shadow" w:hAnsi="Imprint MT Shadow"/>
                <w:sz w:val="20"/>
              </w:rPr>
              <w:t>UNITÉ</w:t>
            </w:r>
          </w:p>
        </w:tc>
        <w:tc>
          <w:tcPr>
            <w:tcW w:w="10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BF8F"/>
          </w:tcPr>
          <w:p w:rsidR="00846063" w:rsidRDefault="00846063">
            <w:pPr>
              <w:pStyle w:val="TableParagraph"/>
              <w:spacing w:line="225" w:lineRule="exact"/>
              <w:ind w:left="116"/>
              <w:rPr>
                <w:rFonts w:ascii="Imprint MT Shadow" w:hAnsi="Imprint MT Shadow"/>
                <w:sz w:val="20"/>
              </w:rPr>
            </w:pPr>
            <w:r>
              <w:rPr>
                <w:rFonts w:ascii="Imprint MT Shadow" w:hAnsi="Imprint MT Shadow"/>
                <w:sz w:val="20"/>
              </w:rPr>
              <w:t>Qté (+/-)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BF8F"/>
          </w:tcPr>
          <w:p w:rsidR="00846063" w:rsidRDefault="00846063">
            <w:pPr>
              <w:pStyle w:val="TableParagraph"/>
              <w:spacing w:line="225" w:lineRule="exact"/>
              <w:ind w:left="341"/>
              <w:rPr>
                <w:rFonts w:ascii="Imprint MT Shadow"/>
                <w:sz w:val="20"/>
              </w:rPr>
            </w:pPr>
            <w:r>
              <w:rPr>
                <w:rFonts w:ascii="Imprint MT Shadow"/>
                <w:sz w:val="20"/>
              </w:rPr>
              <w:t>P.U</w:t>
            </w:r>
          </w:p>
        </w:tc>
        <w:tc>
          <w:tcPr>
            <w:tcW w:w="1849" w:type="dxa"/>
            <w:tcBorders>
              <w:left w:val="single" w:sz="4" w:space="0" w:color="000000"/>
              <w:right w:val="nil"/>
            </w:tcBorders>
            <w:shd w:val="clear" w:color="auto" w:fill="FABF8F"/>
          </w:tcPr>
          <w:p w:rsidR="00846063" w:rsidRDefault="00846063">
            <w:pPr>
              <w:pStyle w:val="TableParagraph"/>
              <w:spacing w:line="225" w:lineRule="exact"/>
              <w:ind w:left="270"/>
              <w:rPr>
                <w:rFonts w:ascii="Imprint MT Shadow"/>
                <w:sz w:val="20"/>
              </w:rPr>
            </w:pPr>
            <w:r>
              <w:rPr>
                <w:rFonts w:ascii="Imprint MT Shadow"/>
                <w:sz w:val="20"/>
              </w:rPr>
              <w:t>TOTAL EXW</w:t>
            </w:r>
          </w:p>
        </w:tc>
      </w:tr>
      <w:tr w:rsidR="00846063">
        <w:trPr>
          <w:trHeight w:hRule="exact" w:val="801"/>
        </w:trPr>
        <w:tc>
          <w:tcPr>
            <w:tcW w:w="10053" w:type="dxa"/>
            <w:gridSpan w:val="5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46063" w:rsidRPr="00705EFD" w:rsidRDefault="00846063">
            <w:pPr>
              <w:pStyle w:val="TableParagraph"/>
              <w:spacing w:before="78" w:line="234" w:lineRule="exact"/>
              <w:ind w:left="3086" w:right="3087" w:hanging="6"/>
              <w:jc w:val="center"/>
              <w:rPr>
                <w:b/>
                <w:i/>
                <w:sz w:val="21"/>
                <w:lang w:val="fr-FR"/>
              </w:rPr>
            </w:pPr>
            <w:r w:rsidRPr="00705EFD">
              <w:rPr>
                <w:b/>
                <w:i/>
                <w:w w:val="105"/>
                <w:sz w:val="21"/>
                <w:lang w:val="fr-FR"/>
              </w:rPr>
              <w:t xml:space="preserve">BALLES COMPRESSÉES À TRIER </w:t>
            </w:r>
            <w:r w:rsidRPr="00705EFD">
              <w:rPr>
                <w:b/>
                <w:i/>
                <w:sz w:val="21"/>
                <w:lang w:val="fr-FR"/>
              </w:rPr>
              <w:t>PRODUITS  DERNIÈRE  TECHNOLOGIE</w:t>
            </w:r>
          </w:p>
          <w:p w:rsidR="00846063" w:rsidRDefault="00846063">
            <w:pPr>
              <w:pStyle w:val="TableParagraph"/>
              <w:spacing w:line="233" w:lineRule="exact"/>
              <w:ind w:left="1807" w:right="1810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w w:val="105"/>
                <w:sz w:val="21"/>
              </w:rPr>
              <w:t>***** Backsheet coton / Attaches Velcros / Oreillettes élastiques*****</w:t>
            </w:r>
          </w:p>
        </w:tc>
      </w:tr>
    </w:tbl>
    <w:p w:rsidR="00846063" w:rsidRDefault="00846063">
      <w:pPr>
        <w:spacing w:before="4"/>
        <w:rPr>
          <w:sz w:val="2"/>
        </w:rPr>
      </w:pPr>
    </w:p>
    <w:p w:rsidR="00846063" w:rsidRDefault="00846063">
      <w:pPr>
        <w:ind w:left="129"/>
        <w:rPr>
          <w:b/>
          <w:i/>
          <w:w w:val="105"/>
          <w:sz w:val="21"/>
          <w:lang w:val="fr-FR"/>
        </w:rPr>
      </w:pPr>
      <w:r>
        <w:rPr>
          <w:noProof/>
          <w:lang w:val="fr-FR" w:eastAsia="fr-FR"/>
        </w:rPr>
        <w:pict>
          <v:shape id="_x0000_s1027" type="#_x0000_t202" style="position:absolute;left:0;text-align:left;margin-left:201.65pt;margin-top:245pt;width:298.65pt;height:27pt;z-index:2516567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44"/>
                    <w:gridCol w:w="894"/>
                    <w:gridCol w:w="1185"/>
                    <w:gridCol w:w="1108"/>
                    <w:gridCol w:w="1343"/>
                  </w:tblGrid>
                  <w:tr w:rsidR="00846063">
                    <w:trPr>
                      <w:trHeight w:hRule="exact" w:val="330"/>
                    </w:trPr>
                    <w:tc>
                      <w:tcPr>
                        <w:tcW w:w="1444" w:type="dxa"/>
                      </w:tcPr>
                      <w:p w:rsidR="00846063" w:rsidRDefault="00846063">
                        <w:pPr>
                          <w:pStyle w:val="TableParagraph"/>
                          <w:spacing w:before="77"/>
                          <w:ind w:left="35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1"/>
                          </w:rPr>
                          <w:t>1 TC 40' HC</w:t>
                        </w:r>
                      </w:p>
                    </w:tc>
                    <w:tc>
                      <w:tcPr>
                        <w:tcW w:w="894" w:type="dxa"/>
                      </w:tcPr>
                      <w:p w:rsidR="00846063" w:rsidRDefault="00846063">
                        <w:pPr>
                          <w:pStyle w:val="TableParagraph"/>
                          <w:spacing w:before="87"/>
                          <w:ind w:left="274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KG</w:t>
                        </w:r>
                      </w:p>
                    </w:tc>
                    <w:tc>
                      <w:tcPr>
                        <w:tcW w:w="1185" w:type="dxa"/>
                      </w:tcPr>
                      <w:p w:rsidR="00846063" w:rsidRDefault="00846063">
                        <w:pPr>
                          <w:pStyle w:val="TableParagraph"/>
                          <w:spacing w:before="77"/>
                          <w:ind w:right="245"/>
                          <w:jc w:val="right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1"/>
                          </w:rPr>
                          <w:t>14 000</w:t>
                        </w:r>
                      </w:p>
                    </w:tc>
                    <w:tc>
                      <w:tcPr>
                        <w:tcW w:w="1108" w:type="dxa"/>
                      </w:tcPr>
                      <w:p w:rsidR="00846063" w:rsidRDefault="00846063">
                        <w:pPr>
                          <w:pStyle w:val="TableParagraph"/>
                          <w:spacing w:before="87"/>
                          <w:ind w:left="226" w:right="340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0,90 €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6063" w:rsidRDefault="00846063">
                        <w:pPr>
                          <w:pStyle w:val="TableParagraph"/>
                          <w:spacing w:before="87"/>
                          <w:ind w:right="33"/>
                          <w:jc w:val="right"/>
                          <w:rPr>
                            <w:b/>
                            <w:i/>
                            <w:sz w:val="20"/>
                          </w:rPr>
                        </w:pPr>
                      </w:p>
                    </w:tc>
                  </w:tr>
                  <w:tr w:rsidR="00846063">
                    <w:trPr>
                      <w:trHeight w:hRule="exact" w:val="315"/>
                    </w:trPr>
                    <w:tc>
                      <w:tcPr>
                        <w:tcW w:w="1444" w:type="dxa"/>
                      </w:tcPr>
                      <w:p w:rsidR="00846063" w:rsidRDefault="00846063">
                        <w:pPr>
                          <w:pStyle w:val="TableParagraph"/>
                          <w:spacing w:line="233" w:lineRule="exact"/>
                          <w:ind w:left="35"/>
                          <w:rPr>
                            <w:b/>
                            <w:i/>
                            <w:sz w:val="21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 w:rsidR="00846063" w:rsidRDefault="00846063">
                        <w:pPr>
                          <w:pStyle w:val="TableParagraph"/>
                          <w:ind w:left="274"/>
                          <w:rPr>
                            <w:b/>
                            <w:i/>
                            <w:sz w:val="20"/>
                          </w:rPr>
                        </w:pPr>
                      </w:p>
                    </w:tc>
                    <w:tc>
                      <w:tcPr>
                        <w:tcW w:w="1185" w:type="dxa"/>
                      </w:tcPr>
                      <w:p w:rsidR="00846063" w:rsidRDefault="00846063">
                        <w:pPr>
                          <w:pStyle w:val="TableParagraph"/>
                          <w:spacing w:line="233" w:lineRule="exact"/>
                          <w:ind w:right="245"/>
                          <w:jc w:val="right"/>
                          <w:rPr>
                            <w:b/>
                            <w:i/>
                            <w:sz w:val="21"/>
                          </w:rPr>
                        </w:pPr>
                      </w:p>
                    </w:tc>
                    <w:tc>
                      <w:tcPr>
                        <w:tcW w:w="1108" w:type="dxa"/>
                      </w:tcPr>
                      <w:p w:rsidR="00846063" w:rsidRDefault="00846063">
                        <w:pPr>
                          <w:pStyle w:val="TableParagraph"/>
                          <w:ind w:left="226" w:right="340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</w:p>
                    </w:tc>
                    <w:tc>
                      <w:tcPr>
                        <w:tcW w:w="1343" w:type="dxa"/>
                      </w:tcPr>
                      <w:p w:rsidR="00846063" w:rsidRDefault="00846063">
                        <w:pPr>
                          <w:pStyle w:val="TableParagraph"/>
                          <w:ind w:right="33"/>
                          <w:jc w:val="right"/>
                          <w:rPr>
                            <w:b/>
                            <w:i/>
                            <w:sz w:val="20"/>
                          </w:rPr>
                        </w:pPr>
                      </w:p>
                    </w:tc>
                  </w:tr>
                </w:tbl>
                <w:p w:rsidR="00846063" w:rsidRDefault="0084606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846063" w:rsidRDefault="00846063">
      <w:pPr>
        <w:ind w:left="129"/>
        <w:rPr>
          <w:b/>
          <w:i/>
          <w:w w:val="105"/>
          <w:sz w:val="21"/>
          <w:lang w:val="fr-FR"/>
        </w:rPr>
      </w:pPr>
    </w:p>
    <w:p w:rsidR="00846063" w:rsidRDefault="00846063">
      <w:pPr>
        <w:ind w:left="129"/>
        <w:rPr>
          <w:sz w:val="20"/>
        </w:rPr>
      </w:pPr>
      <w:r>
        <w:rPr>
          <w:noProof/>
          <w:lang w:val="fr-FR" w:eastAsia="fr-FR"/>
        </w:rPr>
      </w:r>
      <w:r w:rsidRPr="00C10819">
        <w:rPr>
          <w:sz w:val="20"/>
        </w:rPr>
        <w:pict>
          <v:group id="_x0000_s1028" style="width:502.65pt;height:197.55pt;mso-position-horizontal-relative:char;mso-position-vertical-relative:line" coordsize="10053,3951">
            <v:rect id="_x0000_s1029" style="position:absolute;top:3474;width:10053;height:477" fillcolor="#d9d9d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16;width:2772;height:3717">
              <v:imagedata r:id="rId4" o:title=""/>
            </v:shape>
            <v:shape id="_x0000_s1031" type="#_x0000_t202" style="position:absolute;left:5976;top:650;width:3013;height:459" filled="f" stroked="f">
              <v:textbox inset="0,0,0,0">
                <w:txbxContent>
                  <w:p w:rsidR="00846063" w:rsidRPr="0087076B" w:rsidRDefault="00846063" w:rsidP="0087076B"/>
                </w:txbxContent>
              </v:textbox>
            </v:shape>
            <v:shape id="_x0000_s1032" type="#_x0000_t202" style="position:absolute;top:3474;width:10053;height:477" filled="f" stroked="f">
              <v:textbox inset="0,0,0,0">
                <w:txbxContent>
                  <w:p w:rsidR="00846063" w:rsidRPr="00705EFD" w:rsidRDefault="00846063">
                    <w:pPr>
                      <w:spacing w:line="232" w:lineRule="auto"/>
                      <w:ind w:left="2627" w:right="24" w:firstLine="1197"/>
                      <w:rPr>
                        <w:b/>
                        <w:i/>
                        <w:sz w:val="21"/>
                        <w:lang w:val="fr-FR"/>
                      </w:rPr>
                    </w:pP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COUCHES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TRIEES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spacing w:val="-6"/>
                        <w:w w:val="105"/>
                        <w:sz w:val="21"/>
                        <w:lang w:val="fr-FR"/>
                      </w:rPr>
                      <w:t>PAR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TAILLE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EN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CARTON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(1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taille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par</w:t>
                    </w:r>
                    <w:r w:rsidRPr="00705EFD">
                      <w:rPr>
                        <w:b/>
                        <w:i/>
                        <w:spacing w:val="-17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carton) PRODUITS</w:t>
                    </w:r>
                    <w:r w:rsidRPr="00705EFD">
                      <w:rPr>
                        <w:b/>
                        <w:i/>
                        <w:spacing w:val="-32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DERNIÈRE</w:t>
                    </w:r>
                    <w:r w:rsidRPr="00705EFD">
                      <w:rPr>
                        <w:b/>
                        <w:i/>
                        <w:spacing w:val="-32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TECHNOLOGIE</w:t>
                    </w:r>
                    <w:r w:rsidRPr="00705EFD">
                      <w:rPr>
                        <w:b/>
                        <w:i/>
                        <w:spacing w:val="-36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spacing w:val="-5"/>
                        <w:w w:val="105"/>
                        <w:sz w:val="21"/>
                        <w:lang w:val="fr-FR"/>
                      </w:rPr>
                      <w:t>AVEC</w:t>
                    </w:r>
                    <w:r w:rsidRPr="00705EFD">
                      <w:rPr>
                        <w:b/>
                        <w:i/>
                        <w:spacing w:val="-32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OREILLETTES</w:t>
                    </w:r>
                    <w:r w:rsidRPr="00705EFD">
                      <w:rPr>
                        <w:b/>
                        <w:i/>
                        <w:spacing w:val="-32"/>
                        <w:w w:val="105"/>
                        <w:sz w:val="21"/>
                        <w:lang w:val="fr-FR"/>
                      </w:rPr>
                      <w:t xml:space="preserve"> </w:t>
                    </w:r>
                    <w:r w:rsidRPr="00705EFD">
                      <w:rPr>
                        <w:b/>
                        <w:i/>
                        <w:w w:val="105"/>
                        <w:sz w:val="21"/>
                        <w:lang w:val="fr-FR"/>
                      </w:rPr>
                      <w:t>ELASTIQUES</w:t>
                    </w:r>
                  </w:p>
                </w:txbxContent>
              </v:textbox>
            </v:shape>
            <w10:anchorlock/>
          </v:group>
        </w:pict>
      </w:r>
    </w:p>
    <w:p w:rsidR="00846063" w:rsidRDefault="00846063">
      <w:pPr>
        <w:spacing w:before="4" w:after="1"/>
        <w:rPr>
          <w:sz w:val="1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41"/>
        <w:gridCol w:w="1073"/>
        <w:gridCol w:w="1022"/>
        <w:gridCol w:w="1243"/>
        <w:gridCol w:w="1125"/>
      </w:tblGrid>
      <w:tr w:rsidR="00846063">
        <w:trPr>
          <w:trHeight w:hRule="exact" w:val="330"/>
        </w:trPr>
        <w:tc>
          <w:tcPr>
            <w:tcW w:w="5041" w:type="dxa"/>
          </w:tcPr>
          <w:p w:rsidR="00846063" w:rsidRPr="00705EFD" w:rsidRDefault="00846063">
            <w:pPr>
              <w:pStyle w:val="TableParagraph"/>
              <w:spacing w:before="87"/>
              <w:ind w:left="35"/>
              <w:rPr>
                <w:b/>
                <w:i/>
                <w:sz w:val="20"/>
                <w:lang w:val="fr-FR"/>
              </w:rPr>
            </w:pPr>
            <w:r w:rsidRPr="00705EFD">
              <w:rPr>
                <w:b/>
                <w:i/>
                <w:sz w:val="20"/>
                <w:lang w:val="fr-FR"/>
              </w:rPr>
              <w:t>CHANGES BÉBÉ T1-T2-T3 // 2ème Choix 18*210 - MINI</w:t>
            </w:r>
          </w:p>
        </w:tc>
        <w:tc>
          <w:tcPr>
            <w:tcW w:w="1073" w:type="dxa"/>
          </w:tcPr>
          <w:p w:rsidR="00846063" w:rsidRDefault="00846063">
            <w:pPr>
              <w:pStyle w:val="TableParagraph"/>
              <w:spacing w:before="87"/>
              <w:ind w:left="1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Couche</w:t>
            </w:r>
          </w:p>
        </w:tc>
        <w:tc>
          <w:tcPr>
            <w:tcW w:w="1022" w:type="dxa"/>
          </w:tcPr>
          <w:p w:rsidR="00846063" w:rsidRDefault="00846063">
            <w:pPr>
              <w:pStyle w:val="TableParagraph"/>
              <w:spacing w:before="77"/>
              <w:ind w:right="251"/>
              <w:jc w:val="right"/>
              <w:rPr>
                <w:b/>
                <w:i/>
                <w:sz w:val="21"/>
              </w:rPr>
            </w:pPr>
            <w:r>
              <w:rPr>
                <w:b/>
                <w:i/>
                <w:w w:val="105"/>
                <w:sz w:val="21"/>
              </w:rPr>
              <w:t>3 780</w:t>
            </w:r>
          </w:p>
        </w:tc>
        <w:tc>
          <w:tcPr>
            <w:tcW w:w="1243" w:type="dxa"/>
          </w:tcPr>
          <w:p w:rsidR="00846063" w:rsidRDefault="00846063">
            <w:pPr>
              <w:pStyle w:val="TableParagraph"/>
              <w:spacing w:before="87"/>
              <w:ind w:left="2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0,075€/unité</w:t>
            </w:r>
          </w:p>
        </w:tc>
        <w:tc>
          <w:tcPr>
            <w:tcW w:w="1125" w:type="dxa"/>
          </w:tcPr>
          <w:p w:rsidR="00846063" w:rsidRDefault="00846063">
            <w:pPr>
              <w:pStyle w:val="TableParagraph"/>
              <w:spacing w:before="87"/>
              <w:ind w:right="33"/>
              <w:jc w:val="right"/>
              <w:rPr>
                <w:b/>
                <w:i/>
                <w:sz w:val="20"/>
              </w:rPr>
            </w:pPr>
          </w:p>
        </w:tc>
      </w:tr>
      <w:tr w:rsidR="00846063">
        <w:trPr>
          <w:trHeight w:hRule="exact" w:val="243"/>
        </w:trPr>
        <w:tc>
          <w:tcPr>
            <w:tcW w:w="5041" w:type="dxa"/>
          </w:tcPr>
          <w:p w:rsidR="00846063" w:rsidRPr="00705EFD" w:rsidRDefault="00846063">
            <w:pPr>
              <w:pStyle w:val="TableParagraph"/>
              <w:ind w:left="35"/>
              <w:rPr>
                <w:b/>
                <w:i/>
                <w:sz w:val="20"/>
                <w:lang w:val="fr-FR"/>
              </w:rPr>
            </w:pPr>
            <w:r w:rsidRPr="00705EFD">
              <w:rPr>
                <w:b/>
                <w:i/>
                <w:sz w:val="20"/>
                <w:lang w:val="fr-FR"/>
              </w:rPr>
              <w:t>CHANGES BÉBÉ T3 // 2ème Choix 18*180 - MIDI</w:t>
            </w:r>
          </w:p>
        </w:tc>
        <w:tc>
          <w:tcPr>
            <w:tcW w:w="1073" w:type="dxa"/>
          </w:tcPr>
          <w:p w:rsidR="00846063" w:rsidRDefault="00846063">
            <w:pPr>
              <w:pStyle w:val="TableParagraph"/>
              <w:ind w:left="1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Couche</w:t>
            </w:r>
          </w:p>
        </w:tc>
        <w:tc>
          <w:tcPr>
            <w:tcW w:w="1022" w:type="dxa"/>
          </w:tcPr>
          <w:p w:rsidR="00846063" w:rsidRDefault="00846063">
            <w:pPr>
              <w:pStyle w:val="TableParagraph"/>
              <w:spacing w:line="233" w:lineRule="exact"/>
              <w:ind w:right="251"/>
              <w:jc w:val="right"/>
              <w:rPr>
                <w:b/>
                <w:i/>
                <w:sz w:val="21"/>
              </w:rPr>
            </w:pPr>
            <w:r>
              <w:rPr>
                <w:b/>
                <w:i/>
                <w:w w:val="105"/>
                <w:sz w:val="21"/>
              </w:rPr>
              <w:t>3 240</w:t>
            </w:r>
          </w:p>
        </w:tc>
        <w:tc>
          <w:tcPr>
            <w:tcW w:w="1243" w:type="dxa"/>
          </w:tcPr>
          <w:p w:rsidR="00846063" w:rsidRDefault="00846063">
            <w:pPr>
              <w:pStyle w:val="TableParagraph"/>
              <w:ind w:left="2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0,085 €</w:t>
            </w:r>
          </w:p>
        </w:tc>
        <w:tc>
          <w:tcPr>
            <w:tcW w:w="1125" w:type="dxa"/>
          </w:tcPr>
          <w:p w:rsidR="00846063" w:rsidRDefault="00846063">
            <w:pPr>
              <w:pStyle w:val="TableParagraph"/>
              <w:ind w:right="33"/>
              <w:jc w:val="right"/>
              <w:rPr>
                <w:b/>
                <w:i/>
                <w:sz w:val="20"/>
              </w:rPr>
            </w:pPr>
          </w:p>
        </w:tc>
      </w:tr>
      <w:tr w:rsidR="00846063">
        <w:trPr>
          <w:trHeight w:hRule="exact" w:val="243"/>
        </w:trPr>
        <w:tc>
          <w:tcPr>
            <w:tcW w:w="5041" w:type="dxa"/>
          </w:tcPr>
          <w:p w:rsidR="00846063" w:rsidRPr="00705EFD" w:rsidRDefault="00846063">
            <w:pPr>
              <w:pStyle w:val="TableParagraph"/>
              <w:ind w:left="35"/>
              <w:rPr>
                <w:b/>
                <w:i/>
                <w:sz w:val="20"/>
                <w:lang w:val="fr-FR"/>
              </w:rPr>
            </w:pPr>
            <w:r w:rsidRPr="00705EFD">
              <w:rPr>
                <w:b/>
                <w:i/>
                <w:sz w:val="20"/>
                <w:lang w:val="fr-FR"/>
              </w:rPr>
              <w:t>CHANGES BÉBÉ T4 // 2ème Choix 18*180 - MAXI</w:t>
            </w:r>
          </w:p>
        </w:tc>
        <w:tc>
          <w:tcPr>
            <w:tcW w:w="1073" w:type="dxa"/>
          </w:tcPr>
          <w:p w:rsidR="00846063" w:rsidRDefault="00846063">
            <w:pPr>
              <w:pStyle w:val="TableParagraph"/>
              <w:ind w:left="1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Couche</w:t>
            </w:r>
          </w:p>
        </w:tc>
        <w:tc>
          <w:tcPr>
            <w:tcW w:w="1022" w:type="dxa"/>
          </w:tcPr>
          <w:p w:rsidR="00846063" w:rsidRDefault="00846063">
            <w:pPr>
              <w:pStyle w:val="TableParagraph"/>
              <w:spacing w:line="233" w:lineRule="exact"/>
              <w:ind w:right="251"/>
              <w:jc w:val="right"/>
              <w:rPr>
                <w:b/>
                <w:i/>
                <w:sz w:val="21"/>
              </w:rPr>
            </w:pPr>
            <w:r>
              <w:rPr>
                <w:b/>
                <w:i/>
                <w:w w:val="105"/>
                <w:sz w:val="21"/>
              </w:rPr>
              <w:t>3 240</w:t>
            </w:r>
          </w:p>
        </w:tc>
        <w:tc>
          <w:tcPr>
            <w:tcW w:w="1243" w:type="dxa"/>
          </w:tcPr>
          <w:p w:rsidR="00846063" w:rsidRDefault="00846063">
            <w:pPr>
              <w:pStyle w:val="TableParagraph"/>
              <w:ind w:left="2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0,085 €</w:t>
            </w:r>
          </w:p>
        </w:tc>
        <w:tc>
          <w:tcPr>
            <w:tcW w:w="1125" w:type="dxa"/>
          </w:tcPr>
          <w:p w:rsidR="00846063" w:rsidRDefault="00846063">
            <w:pPr>
              <w:pStyle w:val="TableParagraph"/>
              <w:ind w:right="33"/>
              <w:jc w:val="right"/>
              <w:rPr>
                <w:b/>
                <w:i/>
                <w:sz w:val="20"/>
              </w:rPr>
            </w:pPr>
          </w:p>
        </w:tc>
      </w:tr>
      <w:tr w:rsidR="00846063">
        <w:trPr>
          <w:trHeight w:hRule="exact" w:val="309"/>
        </w:trPr>
        <w:tc>
          <w:tcPr>
            <w:tcW w:w="5041" w:type="dxa"/>
          </w:tcPr>
          <w:p w:rsidR="00846063" w:rsidRPr="00705EFD" w:rsidRDefault="00846063">
            <w:pPr>
              <w:pStyle w:val="TableParagraph"/>
              <w:ind w:left="35"/>
              <w:rPr>
                <w:b/>
                <w:i/>
                <w:sz w:val="20"/>
                <w:lang w:val="fr-FR"/>
              </w:rPr>
            </w:pPr>
            <w:r w:rsidRPr="00705EFD">
              <w:rPr>
                <w:b/>
                <w:i/>
                <w:sz w:val="20"/>
                <w:lang w:val="fr-FR"/>
              </w:rPr>
              <w:t>CHANGES BÉBÉ T5 // 2ème Choix 18*150 - JUNIOR</w:t>
            </w:r>
          </w:p>
        </w:tc>
        <w:tc>
          <w:tcPr>
            <w:tcW w:w="1073" w:type="dxa"/>
          </w:tcPr>
          <w:p w:rsidR="00846063" w:rsidRDefault="00846063">
            <w:pPr>
              <w:pStyle w:val="TableParagraph"/>
              <w:ind w:left="1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Couche</w:t>
            </w:r>
          </w:p>
        </w:tc>
        <w:tc>
          <w:tcPr>
            <w:tcW w:w="1022" w:type="dxa"/>
          </w:tcPr>
          <w:p w:rsidR="00846063" w:rsidRDefault="00846063">
            <w:pPr>
              <w:pStyle w:val="TableParagraph"/>
              <w:spacing w:line="233" w:lineRule="exact"/>
              <w:ind w:right="251"/>
              <w:jc w:val="right"/>
              <w:rPr>
                <w:b/>
                <w:i/>
                <w:sz w:val="21"/>
              </w:rPr>
            </w:pPr>
            <w:r>
              <w:rPr>
                <w:b/>
                <w:i/>
                <w:w w:val="105"/>
                <w:sz w:val="21"/>
              </w:rPr>
              <w:t>2 700</w:t>
            </w:r>
          </w:p>
        </w:tc>
        <w:tc>
          <w:tcPr>
            <w:tcW w:w="1243" w:type="dxa"/>
          </w:tcPr>
          <w:p w:rsidR="00846063" w:rsidRDefault="00846063">
            <w:pPr>
              <w:pStyle w:val="TableParagraph"/>
              <w:ind w:left="2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0,095 €</w:t>
            </w:r>
          </w:p>
        </w:tc>
        <w:tc>
          <w:tcPr>
            <w:tcW w:w="1125" w:type="dxa"/>
          </w:tcPr>
          <w:p w:rsidR="00846063" w:rsidRDefault="00846063">
            <w:pPr>
              <w:pStyle w:val="TableParagraph"/>
              <w:ind w:right="33"/>
              <w:jc w:val="right"/>
              <w:rPr>
                <w:b/>
                <w:i/>
                <w:sz w:val="20"/>
              </w:rPr>
            </w:pPr>
          </w:p>
        </w:tc>
      </w:tr>
    </w:tbl>
    <w:p w:rsidR="00846063" w:rsidRPr="00705EFD" w:rsidRDefault="00846063">
      <w:pPr>
        <w:pStyle w:val="BodyText"/>
        <w:spacing w:before="16" w:after="11"/>
        <w:ind w:left="165"/>
        <w:rPr>
          <w:rFonts w:ascii="Times New Roman" w:eastAsia="Times New Roman"/>
          <w:lang w:val="fr-FR"/>
        </w:rPr>
      </w:pPr>
      <w:r>
        <w:rPr>
          <w:noProof/>
          <w:lang w:val="fr-FR" w:eastAsia="fr-FR"/>
        </w:rPr>
        <w:pict>
          <v:group id="_x0000_s1033" style="position:absolute;left:0;text-align:left;margin-left:27pt;margin-top:12.15pt;width:203.85pt;height:276.3pt;z-index:251655680;mso-position-horizontal-relative:page;mso-position-vertical-relative:text" coordorigin="540,243" coordsize="4077,5526">
            <v:shape id="_x0000_s1034" type="#_x0000_t75" style="position:absolute;left:576;top:243;width:4023;height:2718">
              <v:imagedata r:id="rId5" o:title=""/>
            </v:shape>
            <v:shape id="_x0000_s1035" type="#_x0000_t75" style="position:absolute;left:540;top:2961;width:4077;height:2808">
              <v:imagedata r:id="rId6" o:title=""/>
            </v:shape>
            <w10:wrap anchorx="page"/>
          </v:group>
        </w:pict>
      </w:r>
      <w:r w:rsidRPr="00705EFD">
        <w:rPr>
          <w:rFonts w:ascii="Times New Roman" w:eastAsia="Times New Roman"/>
          <w:lang w:val="fr-FR"/>
        </w:rPr>
        <w:t>1 TC 40'HC = 66 1/2 PALETTES DE 18 CARTONS SOIT 1188 CARTONS</w:t>
      </w:r>
    </w:p>
    <w:p w:rsidR="00846063" w:rsidRDefault="00846063">
      <w:pPr>
        <w:ind w:left="4539"/>
        <w:rPr>
          <w:sz w:val="20"/>
        </w:rPr>
      </w:pPr>
      <w:r>
        <w:rPr>
          <w:noProof/>
          <w:lang w:val="fr-FR" w:eastAsia="fr-FR"/>
        </w:rPr>
      </w:r>
      <w:r w:rsidRPr="00C10819">
        <w:rPr>
          <w:sz w:val="20"/>
        </w:rPr>
        <w:pict>
          <v:group id="_x0000_s1036" style="width:282.15pt;height:193.95pt;mso-position-horizontal-relative:char;mso-position-vertical-relative:line" coordsize="5643,3879">
            <v:shape id="_x0000_s1037" type="#_x0000_t75" style="position:absolute;left:2907;width:2736;height:3852">
              <v:imagedata r:id="rId7" o:title=""/>
            </v:shape>
            <v:shape id="_x0000_s1038" type="#_x0000_t75" style="position:absolute;width:2925;height:3879">
              <v:imagedata r:id="rId8" o:title=""/>
            </v:shape>
            <w10:anchorlock/>
          </v:group>
        </w:pict>
      </w:r>
    </w:p>
    <w:p w:rsidR="00846063" w:rsidRPr="00705EFD" w:rsidRDefault="00846063">
      <w:pPr>
        <w:spacing w:before="161"/>
        <w:ind w:left="5070"/>
        <w:rPr>
          <w:b/>
          <w:i/>
          <w:sz w:val="12"/>
          <w:lang w:val="fr-FR"/>
        </w:rPr>
      </w:pPr>
      <w:r w:rsidRPr="00705EFD">
        <w:rPr>
          <w:b/>
          <w:i/>
          <w:w w:val="105"/>
          <w:sz w:val="12"/>
          <w:lang w:val="fr-FR"/>
        </w:rPr>
        <w:t>Ph</w:t>
      </w:r>
      <w:r>
        <w:rPr>
          <w:b/>
          <w:i/>
          <w:w w:val="105"/>
          <w:sz w:val="12"/>
          <w:lang w:val="fr-FR"/>
        </w:rPr>
        <w:t xml:space="preserve">otos non contractuelles – couleurs et dessins </w:t>
      </w:r>
      <w:r w:rsidRPr="00705EFD">
        <w:rPr>
          <w:b/>
          <w:i/>
          <w:w w:val="105"/>
          <w:sz w:val="12"/>
          <w:lang w:val="fr-FR"/>
        </w:rPr>
        <w:t xml:space="preserve"> suivant arrivage et disponibilité</w:t>
      </w: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Pr="00705EFD" w:rsidRDefault="00846063">
      <w:pPr>
        <w:rPr>
          <w:b/>
          <w:i/>
          <w:sz w:val="12"/>
          <w:lang w:val="fr-FR"/>
        </w:rPr>
      </w:pPr>
    </w:p>
    <w:p w:rsidR="00846063" w:rsidRDefault="00846063">
      <w:pPr>
        <w:pStyle w:val="BodyText"/>
        <w:spacing w:before="8"/>
        <w:ind w:left="2388"/>
      </w:pPr>
      <w:r>
        <w:rPr>
          <w:color w:val="808080"/>
        </w:rPr>
        <w:t>: +339 82 31 49 94 – E</w:t>
      </w:r>
      <w:r>
        <w:t xml:space="preserve"> </w:t>
      </w:r>
    </w:p>
    <w:sectPr w:rsidR="00846063" w:rsidSect="00963C5E">
      <w:type w:val="continuous"/>
      <w:pgSz w:w="11900" w:h="16840"/>
      <w:pgMar w:top="580" w:right="134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 Bold Italic">
    <w:altName w:val="Book Antiqua Bold Ital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C5E"/>
    <w:rsid w:val="000155E5"/>
    <w:rsid w:val="000222D9"/>
    <w:rsid w:val="0004794A"/>
    <w:rsid w:val="0016307F"/>
    <w:rsid w:val="001F27DF"/>
    <w:rsid w:val="001F6F80"/>
    <w:rsid w:val="002A6C06"/>
    <w:rsid w:val="00376FF8"/>
    <w:rsid w:val="003A4B88"/>
    <w:rsid w:val="003A6871"/>
    <w:rsid w:val="003D26D1"/>
    <w:rsid w:val="0055131C"/>
    <w:rsid w:val="005B3515"/>
    <w:rsid w:val="00697E56"/>
    <w:rsid w:val="006A5DDE"/>
    <w:rsid w:val="006D5FC0"/>
    <w:rsid w:val="00705EFD"/>
    <w:rsid w:val="00756408"/>
    <w:rsid w:val="00846063"/>
    <w:rsid w:val="0087076B"/>
    <w:rsid w:val="008A01D8"/>
    <w:rsid w:val="008D3907"/>
    <w:rsid w:val="008E106C"/>
    <w:rsid w:val="00963C5E"/>
    <w:rsid w:val="009B4AF5"/>
    <w:rsid w:val="00BF6219"/>
    <w:rsid w:val="00C10819"/>
    <w:rsid w:val="00C23C8C"/>
    <w:rsid w:val="00CA676C"/>
    <w:rsid w:val="00CF2728"/>
    <w:rsid w:val="00E618DD"/>
    <w:rsid w:val="00E936E1"/>
    <w:rsid w:val="00EE056A"/>
    <w:rsid w:val="00F6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C5E"/>
    <w:pPr>
      <w:widowControl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63C5E"/>
    <w:rPr>
      <w:rFonts w:ascii="Book Antiqua Bold Italic" w:eastAsia="Calibri" w:hAnsi="Book Antiqua Bold Italic" w:cs="Book Antiqua Bold Italic"/>
      <w:b/>
      <w:bCs/>
      <w:i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B4AF5"/>
    <w:rPr>
      <w:rFonts w:ascii="Times New Roman" w:hAnsi="Times New Roman"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963C5E"/>
  </w:style>
  <w:style w:type="paragraph" w:customStyle="1" w:styleId="TableParagraph">
    <w:name w:val="Table Paragraph"/>
    <w:basedOn w:val="Normal"/>
    <w:uiPriority w:val="99"/>
    <w:rsid w:val="00963C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113</Words>
  <Characters>625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CATHERINE</cp:lastModifiedBy>
  <cp:revision>2</cp:revision>
  <cp:lastPrinted>2017-04-04T13:13:00Z</cp:lastPrinted>
  <dcterms:created xsi:type="dcterms:W3CDTF">2018-09-25T13:09:00Z</dcterms:created>
  <dcterms:modified xsi:type="dcterms:W3CDTF">2018-09-25T13:09:00Z</dcterms:modified>
</cp:coreProperties>
</file>